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77B" w:rsidRPr="004B6108" w:rsidRDefault="0081677B" w:rsidP="00072413">
      <w:pPr>
        <w:pStyle w:val="Header"/>
        <w:tabs>
          <w:tab w:val="clear" w:pos="9026"/>
          <w:tab w:val="left" w:pos="7455"/>
        </w:tabs>
        <w:rPr>
          <w:color w:val="000000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.15pt;margin-top:-.15pt;width:316.5pt;height:124.65pt;z-index:-251658240;visibility:visible">
            <v:imagedata r:id="rId5" o:title=""/>
          </v:shape>
        </w:pict>
      </w:r>
      <w:r w:rsidRPr="004B6108">
        <w:rPr>
          <w:color w:val="000000"/>
        </w:rPr>
        <w:tab/>
      </w:r>
    </w:p>
    <w:p w:rsidR="0081677B" w:rsidRPr="004B6108" w:rsidRDefault="0081677B" w:rsidP="00072413">
      <w:pPr>
        <w:pStyle w:val="Header"/>
        <w:rPr>
          <w:color w:val="000000"/>
          <w:sz w:val="52"/>
          <w:szCs w:val="52"/>
          <w:u w:val="single"/>
        </w:rPr>
      </w:pPr>
    </w:p>
    <w:p w:rsidR="0081677B" w:rsidRPr="004B6108" w:rsidRDefault="0081677B" w:rsidP="00072413">
      <w:pPr>
        <w:pStyle w:val="Header"/>
        <w:rPr>
          <w:color w:val="000000"/>
          <w:sz w:val="52"/>
          <w:szCs w:val="52"/>
          <w:u w:val="single"/>
        </w:rPr>
      </w:pPr>
    </w:p>
    <w:p w:rsidR="0081677B" w:rsidRPr="004B6108" w:rsidRDefault="0081677B" w:rsidP="00072413">
      <w:pPr>
        <w:pStyle w:val="Header"/>
        <w:rPr>
          <w:color w:val="000000"/>
          <w:sz w:val="52"/>
          <w:szCs w:val="52"/>
          <w:u w:val="single"/>
        </w:rPr>
      </w:pPr>
    </w:p>
    <w:p w:rsidR="0081677B" w:rsidRPr="004B6108" w:rsidRDefault="0081677B" w:rsidP="00072413">
      <w:pPr>
        <w:pStyle w:val="Header"/>
        <w:rPr>
          <w:color w:val="000000"/>
          <w:sz w:val="52"/>
          <w:szCs w:val="52"/>
          <w:u w:val="single"/>
        </w:rPr>
      </w:pPr>
    </w:p>
    <w:p w:rsidR="0081677B" w:rsidRPr="004B6108" w:rsidRDefault="0081677B" w:rsidP="00072413">
      <w:pPr>
        <w:pStyle w:val="Header"/>
        <w:rPr>
          <w:color w:val="000000"/>
          <w:sz w:val="52"/>
          <w:szCs w:val="52"/>
        </w:rPr>
        <w:sectPr w:rsidR="0081677B" w:rsidRPr="004B6108" w:rsidSect="00072413"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81677B" w:rsidRPr="004B6108" w:rsidRDefault="0081677B" w:rsidP="00072413">
      <w:pPr>
        <w:pStyle w:val="Header"/>
        <w:rPr>
          <w:color w:val="000000"/>
          <w:sz w:val="52"/>
          <w:szCs w:val="52"/>
        </w:rPr>
      </w:pPr>
    </w:p>
    <w:p w:rsidR="0081677B" w:rsidRDefault="0081677B" w:rsidP="00072413">
      <w:pPr>
        <w:pStyle w:val="Header"/>
        <w:rPr>
          <w:color w:val="000000"/>
          <w:sz w:val="52"/>
          <w:szCs w:val="52"/>
        </w:rPr>
      </w:pPr>
    </w:p>
    <w:p w:rsidR="0081677B" w:rsidRDefault="0081677B" w:rsidP="00072413">
      <w:pPr>
        <w:pStyle w:val="Head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Hook a Poppy</w:t>
      </w:r>
    </w:p>
    <w:p w:rsidR="0081677B" w:rsidRPr="00663C8C" w:rsidRDefault="0081677B" w:rsidP="00072413">
      <w:pPr>
        <w:pStyle w:val="Header"/>
        <w:rPr>
          <w:color w:val="000000"/>
          <w:sz w:val="24"/>
          <w:szCs w:val="24"/>
        </w:rPr>
      </w:pPr>
    </w:p>
    <w:p w:rsidR="0081677B" w:rsidRPr="00663C8C" w:rsidRDefault="0081677B" w:rsidP="00072413">
      <w:pPr>
        <w:pStyle w:val="Header"/>
        <w:rPr>
          <w:b/>
          <w:color w:val="000000"/>
          <w:sz w:val="28"/>
          <w:szCs w:val="28"/>
          <w:u w:val="single"/>
        </w:rPr>
      </w:pPr>
      <w:r w:rsidRPr="00663C8C">
        <w:rPr>
          <w:b/>
          <w:color w:val="000000"/>
          <w:sz w:val="28"/>
          <w:szCs w:val="28"/>
          <w:u w:val="single"/>
        </w:rPr>
        <w:t>Round 1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Using a 4mm hook and DK yarn ch 2 to start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the last chain (where you would join with a ss if you were making a circle) work 10 dc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Join with a ss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Pr="00663C8C" w:rsidRDefault="0081677B" w:rsidP="00072413">
      <w:pPr>
        <w:pStyle w:val="Header"/>
        <w:rPr>
          <w:b/>
          <w:color w:val="000000"/>
          <w:sz w:val="28"/>
          <w:szCs w:val="28"/>
          <w:u w:val="single"/>
        </w:rPr>
      </w:pPr>
      <w:r w:rsidRPr="00663C8C">
        <w:rPr>
          <w:b/>
          <w:color w:val="000000"/>
          <w:sz w:val="28"/>
          <w:szCs w:val="28"/>
          <w:u w:val="single"/>
        </w:rPr>
        <w:t>Round 2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 1, *In the first stitch work (dc, htr, tr) all into the same stitch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the next stitch work 2 tr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the next stitch work 3 tr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the next stitch work (tr, htr, dc) all into the same stitch*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Ss into the next stitch (bottom of poppy complete)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To work the top half repeat between *&amp;* again.  SS in the final stitch to finish round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Pr="00663C8C" w:rsidRDefault="0081677B" w:rsidP="00072413">
      <w:pPr>
        <w:pStyle w:val="Header"/>
        <w:rPr>
          <w:b/>
          <w:color w:val="000000"/>
          <w:sz w:val="28"/>
          <w:szCs w:val="28"/>
          <w:u w:val="single"/>
        </w:rPr>
      </w:pPr>
      <w:r w:rsidRPr="00663C8C">
        <w:rPr>
          <w:b/>
          <w:color w:val="000000"/>
          <w:sz w:val="28"/>
          <w:szCs w:val="28"/>
          <w:u w:val="single"/>
        </w:rPr>
        <w:t>Round 3 (Top of poppy)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 1, In the first stitch work (dc, htr, tr) all in the same stitch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the next stitch work *1 tr, in the next stitch work 2 tr*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Repeat between *&amp;* 4 more times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the next stitch work (tr, htr, dc) all in the same stitch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Ss into the final stitch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Pr="00663C8C" w:rsidRDefault="0081677B" w:rsidP="00072413">
      <w:pPr>
        <w:pStyle w:val="Header"/>
        <w:rPr>
          <w:b/>
          <w:color w:val="000000"/>
          <w:sz w:val="28"/>
          <w:szCs w:val="28"/>
          <w:u w:val="single"/>
        </w:rPr>
      </w:pPr>
      <w:r w:rsidRPr="00663C8C">
        <w:rPr>
          <w:b/>
          <w:color w:val="000000"/>
          <w:sz w:val="28"/>
          <w:szCs w:val="28"/>
          <w:u w:val="single"/>
        </w:rPr>
        <w:t>Still Round 3 (bottom of poppy)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the first stitch (dc, htr, tr) all in the same stitch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Tr into the next stitch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tr into the next stitch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tr into each of the next 6 stitches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the next stitch (tr, htr, dc)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Ss into the next stitch to complete your poppy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Leaf</w:t>
      </w:r>
    </w:p>
    <w:p w:rsidR="0081677B" w:rsidRDefault="0081677B" w:rsidP="00072413">
      <w:pPr>
        <w:pStyle w:val="Header"/>
        <w:rPr>
          <w:b/>
          <w:color w:val="000000"/>
          <w:sz w:val="28"/>
          <w:szCs w:val="28"/>
          <w:u w:val="single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green DK yarn still with a 4mm hook Chain 9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the first chain work 1 dc, working along the chain placing a stitch in each chain work the following pattern: htr, htr, tr, tr, htr, htr, dc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Chain 1 and then turn to work up the opposite side of the foundation chain (your foundation chain becomes your leaf’s spine)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Work the following up the other side: try to crochet over your tail end for this row to bring your ends to the same end of the leaf on completion.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Dc, htr, htr, tr, tr, htr, htr, dc.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Pr="00663C8C" w:rsidRDefault="0081677B" w:rsidP="00072413">
      <w:pPr>
        <w:pStyle w:val="Head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SS into the end to finish off</w:t>
      </w: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Default="0081677B" w:rsidP="00072413">
      <w:pPr>
        <w:pStyle w:val="Header"/>
        <w:rPr>
          <w:color w:val="000000"/>
          <w:sz w:val="28"/>
          <w:szCs w:val="28"/>
        </w:rPr>
      </w:pPr>
    </w:p>
    <w:p w:rsidR="0081677B" w:rsidRPr="00663C8C" w:rsidRDefault="0081677B" w:rsidP="00072413">
      <w:pPr>
        <w:pStyle w:val="Header"/>
        <w:rPr>
          <w:color w:val="000000"/>
          <w:sz w:val="28"/>
          <w:szCs w:val="28"/>
        </w:rPr>
      </w:pPr>
    </w:p>
    <w:sectPr w:rsidR="0081677B" w:rsidRPr="00663C8C" w:rsidSect="00663C8C">
      <w:type w:val="continuous"/>
      <w:pgSz w:w="11906" w:h="16838"/>
      <w:pgMar w:top="567" w:right="567" w:bottom="567" w:left="567" w:header="708" w:footer="708" w:gutter="0"/>
      <w:cols w:num="2" w:space="708" w:equalWidth="0">
        <w:col w:w="5026" w:space="720"/>
        <w:col w:w="502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5CC"/>
    <w:multiLevelType w:val="hybridMultilevel"/>
    <w:tmpl w:val="5D6EE01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733C2E"/>
    <w:multiLevelType w:val="multilevel"/>
    <w:tmpl w:val="E04C8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E512640"/>
    <w:multiLevelType w:val="hybridMultilevel"/>
    <w:tmpl w:val="3B467B92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5F364F"/>
    <w:multiLevelType w:val="hybridMultilevel"/>
    <w:tmpl w:val="C87E1AEA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0C1189"/>
    <w:multiLevelType w:val="hybridMultilevel"/>
    <w:tmpl w:val="AD5AE3CC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386474"/>
    <w:multiLevelType w:val="hybridMultilevel"/>
    <w:tmpl w:val="D8C6E5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8941B63"/>
    <w:multiLevelType w:val="hybridMultilevel"/>
    <w:tmpl w:val="9790DA14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EE56A5B"/>
    <w:multiLevelType w:val="hybridMultilevel"/>
    <w:tmpl w:val="00FAD102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345FE5"/>
    <w:multiLevelType w:val="hybridMultilevel"/>
    <w:tmpl w:val="242CED5C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77B7F5B"/>
    <w:multiLevelType w:val="hybridMultilevel"/>
    <w:tmpl w:val="46D4988C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2413"/>
    <w:rsid w:val="000012CF"/>
    <w:rsid w:val="000475F6"/>
    <w:rsid w:val="00047E96"/>
    <w:rsid w:val="00072413"/>
    <w:rsid w:val="000957AF"/>
    <w:rsid w:val="00097538"/>
    <w:rsid w:val="00136247"/>
    <w:rsid w:val="00285EF0"/>
    <w:rsid w:val="002B3957"/>
    <w:rsid w:val="003029F2"/>
    <w:rsid w:val="00373986"/>
    <w:rsid w:val="003C15D8"/>
    <w:rsid w:val="003F2C17"/>
    <w:rsid w:val="004B6108"/>
    <w:rsid w:val="005366B3"/>
    <w:rsid w:val="00541297"/>
    <w:rsid w:val="00543B0E"/>
    <w:rsid w:val="005A0369"/>
    <w:rsid w:val="0062669C"/>
    <w:rsid w:val="00663C8C"/>
    <w:rsid w:val="00684C46"/>
    <w:rsid w:val="0069626E"/>
    <w:rsid w:val="00756101"/>
    <w:rsid w:val="0079162E"/>
    <w:rsid w:val="00810A8E"/>
    <w:rsid w:val="0081677B"/>
    <w:rsid w:val="00823196"/>
    <w:rsid w:val="008D6912"/>
    <w:rsid w:val="008E63E7"/>
    <w:rsid w:val="009577CA"/>
    <w:rsid w:val="009715D3"/>
    <w:rsid w:val="00994E23"/>
    <w:rsid w:val="009A461E"/>
    <w:rsid w:val="00B73E74"/>
    <w:rsid w:val="00BE7345"/>
    <w:rsid w:val="00C83163"/>
    <w:rsid w:val="00D11A2F"/>
    <w:rsid w:val="00DA74D0"/>
    <w:rsid w:val="00DB0F2F"/>
    <w:rsid w:val="00DD4DA1"/>
    <w:rsid w:val="00E16778"/>
    <w:rsid w:val="00E90096"/>
    <w:rsid w:val="00E9794E"/>
    <w:rsid w:val="00EE7A4C"/>
    <w:rsid w:val="00F11FB5"/>
    <w:rsid w:val="00F12D1E"/>
    <w:rsid w:val="00FA6C71"/>
    <w:rsid w:val="00FD3A78"/>
    <w:rsid w:val="00FE7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34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724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72413"/>
    <w:rPr>
      <w:rFonts w:cs="Times New Roman"/>
    </w:rPr>
  </w:style>
  <w:style w:type="paragraph" w:styleId="ListParagraph">
    <w:name w:val="List Paragraph"/>
    <w:basedOn w:val="Normal"/>
    <w:uiPriority w:val="99"/>
    <w:qFormat/>
    <w:rsid w:val="00FE7C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47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6C71"/>
    <w:rPr>
      <w:rFonts w:ascii="Times New Roman" w:hAnsi="Times New Roman" w:cs="Times New Roman"/>
      <w:sz w:val="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05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239</Words>
  <Characters>1366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Spare PC</cp:lastModifiedBy>
  <cp:revision>5</cp:revision>
  <cp:lastPrinted>2015-08-10T16:26:00Z</cp:lastPrinted>
  <dcterms:created xsi:type="dcterms:W3CDTF">2015-11-06T10:56:00Z</dcterms:created>
  <dcterms:modified xsi:type="dcterms:W3CDTF">2015-11-06T11:52:00Z</dcterms:modified>
</cp:coreProperties>
</file>